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64C376A" w14:textId="77777777" w:rsidR="005940E5" w:rsidRDefault="007F4FF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7B6A513" wp14:editId="44E79881">
                <wp:simplePos x="0" y="0"/>
                <wp:positionH relativeFrom="column">
                  <wp:posOffset>588645</wp:posOffset>
                </wp:positionH>
                <wp:positionV relativeFrom="paragraph">
                  <wp:posOffset>83820</wp:posOffset>
                </wp:positionV>
                <wp:extent cx="3345815" cy="6162675"/>
                <wp:effectExtent l="0" t="0" r="26035" b="47625"/>
                <wp:wrapNone/>
                <wp:docPr id="1" name="Arrow: Down 1" descr="Maroon decrative arrow pointed down.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815" cy="6162675"/>
                        </a:xfrm>
                        <a:prstGeom prst="downArrow">
                          <a:avLst>
                            <a:gd name="adj1" fmla="val 100000"/>
                            <a:gd name="adj2" fmla="val 14279"/>
                          </a:avLst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077CF" w14:textId="77777777" w:rsidR="005940E5" w:rsidRPr="0016282D" w:rsidRDefault="005940E5" w:rsidP="0016282D">
                            <w:pPr>
                              <w:pStyle w:val="Intro"/>
                            </w:pPr>
                          </w:p>
                          <w:p w14:paraId="6400FE76" w14:textId="77777777" w:rsidR="00873417" w:rsidRPr="00873417" w:rsidRDefault="00873417" w:rsidP="00873417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</w:pPr>
                            <w:r w:rsidRPr="00873417"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  <w:t>-------------------------------------</w:t>
                            </w:r>
                          </w:p>
                          <w:p w14:paraId="152EF2E6" w14:textId="77777777" w:rsidR="00873417" w:rsidRPr="00D30013" w:rsidRDefault="007E3BCC" w:rsidP="00D30013">
                            <w:pPr>
                              <w:pStyle w:val="Title"/>
                              <w:rPr>
                                <w:sz w:val="56"/>
                                <w:szCs w:val="56"/>
                              </w:rPr>
                            </w:pPr>
                            <w:r w:rsidRPr="004A5ABD">
                              <w:rPr>
                                <w:sz w:val="56"/>
                                <w:szCs w:val="56"/>
                              </w:rPr>
                              <w:t xml:space="preserve">Massachusetts </w:t>
                            </w:r>
                            <w:r w:rsidR="00D30013">
                              <w:rPr>
                                <w:sz w:val="56"/>
                                <w:szCs w:val="56"/>
                              </w:rPr>
                              <w:t xml:space="preserve">School </w:t>
                            </w:r>
                            <w:r w:rsidRPr="004A5ABD">
                              <w:rPr>
                                <w:sz w:val="56"/>
                                <w:szCs w:val="56"/>
                              </w:rPr>
                              <w:t>Furniture Exhibition</w:t>
                            </w:r>
                          </w:p>
                          <w:p w14:paraId="452928F6" w14:textId="77777777" w:rsidR="00873417" w:rsidRPr="0016282D" w:rsidRDefault="004A5ABD" w:rsidP="00D30013">
                            <w:pPr>
                              <w:pStyle w:val="Subtitle"/>
                              <w:spacing w:before="0"/>
                            </w:pPr>
                            <w:r>
                              <w:t>2020</w:t>
                            </w:r>
                          </w:p>
                          <w:p w14:paraId="5715432D" w14:textId="77777777" w:rsidR="00374F5F" w:rsidRPr="00873417" w:rsidRDefault="00374F5F" w:rsidP="00374F5F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</w:pPr>
                            <w:r w:rsidRPr="00873417"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  <w:t>-------------------------------------</w:t>
                            </w:r>
                          </w:p>
                          <w:p w14:paraId="65BEFF12" w14:textId="77777777" w:rsidR="00873417" w:rsidRDefault="004A5ABD" w:rsidP="0016282D">
                            <w:pPr>
                              <w:pStyle w:val="Date"/>
                            </w:pPr>
                            <w:r>
                              <w:t>Thursday, May 7th</w:t>
                            </w:r>
                          </w:p>
                          <w:p w14:paraId="6B4C3AB1" w14:textId="77777777" w:rsidR="00873417" w:rsidRPr="00873417" w:rsidRDefault="004A5ABD" w:rsidP="0016282D">
                            <w:pPr>
                              <w:pStyle w:val="Time"/>
                            </w:pPr>
                            <w:r>
                              <w:t>10:00 AM – 5:00 PM</w:t>
                            </w:r>
                          </w:p>
                          <w:p w14:paraId="66747A61" w14:textId="77777777" w:rsidR="00134402" w:rsidRDefault="004A5ABD" w:rsidP="0016282D">
                            <w:pPr>
                              <w:pStyle w:val="Location"/>
                            </w:pPr>
                            <w:r>
                              <w:rPr>
                                <w:rFonts w:eastAsia="Times New Roman"/>
                              </w:rPr>
                              <w:t>DCU Center North Exhibit Hall</w:t>
                            </w:r>
                          </w:p>
                          <w:p w14:paraId="1D87D29A" w14:textId="77777777" w:rsidR="00873417" w:rsidRPr="00134402" w:rsidRDefault="004A5ABD" w:rsidP="0016282D">
                            <w:pPr>
                              <w:pStyle w:val="Location"/>
                              <w:rPr>
                                <w:sz w:val="28"/>
                              </w:rPr>
                            </w:pPr>
                            <w:r w:rsidRPr="00881C41">
                              <w:rPr>
                                <w:rFonts w:eastAsia="Times New Roman"/>
                              </w:rPr>
                              <w:t xml:space="preserve">50 Foster St, Worcester, MA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6" type="#_x0000_t67" alt="Title: Arrow - Description: Maroon decrative arrow pointed down." style="position:absolute;left:0;text-align:left;margin-left:46.35pt;margin-top:6.6pt;width:263.45pt;height:485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" adj="19926,0" fillcolor="#a50021 [3204]" strokecolor="white [3212]" strokeweight="1.25pt">
                <v:textbox inset=",64.8pt">
                  <w:txbxContent>
                    <w:p w:rsidR="005940E5" w:rsidRPr="0016282D" w:rsidRDefault="005940E5" w:rsidP="0016282D">
                      <w:pPr>
                        <w:pStyle w:val="Intro"/>
                      </w:pPr>
                    </w:p>
                    <w:p w:rsidR="00873417" w:rsidRPr="00873417" w:rsidRDefault="00873417" w:rsidP="00873417">
                      <w:pPr>
                        <w:jc w:val="center"/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</w:pPr>
                      <w:r w:rsidRPr="00873417"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  <w:t>-------------------------------------</w:t>
                      </w:r>
                    </w:p>
                    <w:p w:rsidR="00873417" w:rsidRPr="00D30013" w:rsidRDefault="007E3BCC" w:rsidP="00D30013">
                      <w:pPr>
                        <w:pStyle w:val="Title"/>
                        <w:rPr>
                          <w:sz w:val="56"/>
                          <w:szCs w:val="56"/>
                        </w:rPr>
                      </w:pPr>
                      <w:r w:rsidRPr="004A5ABD">
                        <w:rPr>
                          <w:sz w:val="56"/>
                          <w:szCs w:val="56"/>
                        </w:rPr>
                        <w:t xml:space="preserve">Massachusetts </w:t>
                      </w:r>
                      <w:r w:rsidR="00D30013">
                        <w:rPr>
                          <w:sz w:val="56"/>
                          <w:szCs w:val="56"/>
                        </w:rPr>
                        <w:t xml:space="preserve">School </w:t>
                      </w:r>
                      <w:r w:rsidRPr="004A5ABD">
                        <w:rPr>
                          <w:sz w:val="56"/>
                          <w:szCs w:val="56"/>
                        </w:rPr>
                        <w:t>Furniture Exhibition</w:t>
                      </w:r>
                    </w:p>
                    <w:p w:rsidR="00873417" w:rsidRPr="0016282D" w:rsidRDefault="004A5ABD" w:rsidP="00D30013">
                      <w:pPr>
                        <w:pStyle w:val="Subtitle"/>
                        <w:spacing w:before="0"/>
                      </w:pPr>
                      <w:r>
                        <w:t>2020</w:t>
                      </w:r>
                    </w:p>
                    <w:p w:rsidR="00374F5F" w:rsidRPr="00873417" w:rsidRDefault="00374F5F" w:rsidP="00374F5F">
                      <w:pPr>
                        <w:jc w:val="center"/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</w:pPr>
                      <w:r w:rsidRPr="00873417"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  <w:t>-------------------------------------</w:t>
                      </w:r>
                    </w:p>
                    <w:p w:rsidR="00873417" w:rsidRDefault="004A5ABD" w:rsidP="0016282D">
                      <w:pPr>
                        <w:pStyle w:val="Date"/>
                      </w:pPr>
                      <w:r>
                        <w:t>Thursday, May 7th</w:t>
                      </w:r>
                    </w:p>
                    <w:p w:rsidR="00873417" w:rsidRPr="00873417" w:rsidRDefault="004A5ABD" w:rsidP="0016282D">
                      <w:pPr>
                        <w:pStyle w:val="Time"/>
                      </w:pPr>
                      <w:r>
                        <w:t>10:00 AM – 5:00 PM</w:t>
                      </w:r>
                    </w:p>
                    <w:p w:rsidR="00134402" w:rsidRDefault="004A5ABD" w:rsidP="0016282D">
                      <w:pPr>
                        <w:pStyle w:val="Location"/>
                      </w:pPr>
                      <w:r>
                        <w:rPr>
                          <w:rFonts w:eastAsia="Times New Roman"/>
                        </w:rPr>
                        <w:t>DCU Center North Exhibit Hall</w:t>
                      </w:r>
                    </w:p>
                    <w:p w:rsidR="00873417" w:rsidRPr="00134402" w:rsidRDefault="004A5ABD" w:rsidP="0016282D">
                      <w:pPr>
                        <w:pStyle w:val="Location"/>
                        <w:rPr>
                          <w:sz w:val="28"/>
                        </w:rPr>
                      </w:pPr>
                      <w:r w:rsidRPr="00881C41">
                        <w:rPr>
                          <w:rFonts w:eastAsia="Times New Roman"/>
                        </w:rPr>
                        <w:t xml:space="preserve">50 Foster St, Worcester, MA </w:t>
                      </w:r>
                    </w:p>
                  </w:txbxContent>
                </v:textbox>
              </v:shape>
            </w:pict>
          </mc:Fallback>
        </mc:AlternateContent>
      </w:r>
      <w:r w:rsidR="005F319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D25519" wp14:editId="37175774">
                <wp:simplePos x="0" y="0"/>
                <wp:positionH relativeFrom="margin">
                  <wp:posOffset>-11430</wp:posOffset>
                </wp:positionH>
                <wp:positionV relativeFrom="paragraph">
                  <wp:posOffset>83820</wp:posOffset>
                </wp:positionV>
                <wp:extent cx="9525" cy="10210800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2108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50E615" id="Straight Connector 1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9pt,6.6pt" to="-.15pt,8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" strokecolor="#a50021 [3204]" strokeweight="2pt">
                <w10:wrap anchorx="margin"/>
              </v:line>
            </w:pict>
          </mc:Fallback>
        </mc:AlternateContent>
      </w:r>
      <w:r w:rsidR="005F319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82DFE6" wp14:editId="58D43D77">
                <wp:simplePos x="0" y="0"/>
                <wp:positionH relativeFrom="margin">
                  <wp:posOffset>-11430</wp:posOffset>
                </wp:positionH>
                <wp:positionV relativeFrom="paragraph">
                  <wp:posOffset>83820</wp:posOffset>
                </wp:positionV>
                <wp:extent cx="7204075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040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EF6EE9" id="Straight Connector 21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9pt,6.6pt" to="566.3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" strokecolor="#a50021 [3204]" strokeweight="1.25pt">
                <w10:wrap anchorx="margin"/>
              </v:line>
            </w:pict>
          </mc:Fallback>
        </mc:AlternateContent>
      </w:r>
      <w:r w:rsidR="005F319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46DFEF" wp14:editId="7709CEA1">
                <wp:simplePos x="0" y="0"/>
                <wp:positionH relativeFrom="column">
                  <wp:posOffset>7179945</wp:posOffset>
                </wp:positionH>
                <wp:positionV relativeFrom="paragraph">
                  <wp:posOffset>74295</wp:posOffset>
                </wp:positionV>
                <wp:extent cx="9525" cy="10210800"/>
                <wp:effectExtent l="0" t="0" r="2857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02108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12DFA8" id="Straight Connector 20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5.35pt,5.85pt" to="566.1pt,8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" strokecolor="#a50021 [3204]" strokeweight="2pt"/>
            </w:pict>
          </mc:Fallback>
        </mc:AlternateContent>
      </w:r>
      <w:r w:rsidR="009502FC" w:rsidRPr="004A5ABD">
        <w:rPr>
          <w:noProof/>
        </w:rPr>
        <w:drawing>
          <wp:anchor distT="0" distB="0" distL="114300" distR="114300" simplePos="0" relativeHeight="251658240" behindDoc="0" locked="0" layoutInCell="1" allowOverlap="1" wp14:anchorId="4E48EB87" wp14:editId="5E806964">
            <wp:simplePos x="0" y="0"/>
            <wp:positionH relativeFrom="column">
              <wp:posOffset>1245870</wp:posOffset>
            </wp:positionH>
            <wp:positionV relativeFrom="paragraph">
              <wp:posOffset>321945</wp:posOffset>
            </wp:positionV>
            <wp:extent cx="2019300" cy="950223"/>
            <wp:effectExtent l="76200" t="76200" r="133350" b="135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950223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22C">
        <w:rPr>
          <w:noProof/>
        </w:rPr>
        <w:drawing>
          <wp:anchor distT="0" distB="0" distL="114300" distR="114300" simplePos="0" relativeHeight="251666432" behindDoc="1" locked="0" layoutInCell="1" allowOverlap="1" wp14:anchorId="7F5808E0" wp14:editId="6F597AA0">
            <wp:simplePos x="0" y="0"/>
            <wp:positionH relativeFrom="margin">
              <wp:align>right</wp:align>
            </wp:positionH>
            <wp:positionV relativeFrom="paragraph">
              <wp:posOffset>83820</wp:posOffset>
            </wp:positionV>
            <wp:extent cx="7194550" cy="5817235"/>
            <wp:effectExtent l="0" t="0" r="635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nnotation 2020-01-06 115110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581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6B626" w14:textId="74FD4A99" w:rsidR="002A068F" w:rsidRPr="00F12A85" w:rsidRDefault="000367B6" w:rsidP="00F12A85">
      <w:pPr>
        <w:pStyle w:val="NoSpacing"/>
        <w:spacing w:before="0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C232B3" wp14:editId="3423CB37">
                <wp:simplePos x="0" y="0"/>
                <wp:positionH relativeFrom="margin">
                  <wp:align>center</wp:align>
                </wp:positionH>
                <wp:positionV relativeFrom="paragraph">
                  <wp:posOffset>6560820</wp:posOffset>
                </wp:positionV>
                <wp:extent cx="600075" cy="0"/>
                <wp:effectExtent l="0" t="0" r="0" b="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line">
                          <a:avLst/>
                        </a:prstGeom>
                        <a:ln cmpd="sng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54406A" id="Straight Connector 3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16.6pt" to="47.2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" strokecolor="#a50021 [3204]" strokeweight="1.25pt">
                <w10:wrap anchorx="margin"/>
              </v:line>
            </w:pict>
          </mc:Fallback>
        </mc:AlternateContent>
      </w:r>
      <w:r w:rsidRPr="004A5ABD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E970348" wp14:editId="6265C422">
                <wp:simplePos x="0" y="0"/>
                <wp:positionH relativeFrom="margin">
                  <wp:posOffset>426720</wp:posOffset>
                </wp:positionH>
                <wp:positionV relativeFrom="paragraph">
                  <wp:posOffset>5874385</wp:posOffset>
                </wp:positionV>
                <wp:extent cx="6388735" cy="37814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735" cy="37814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C767F" w14:textId="77777777" w:rsidR="000E3465" w:rsidRPr="004262D1" w:rsidRDefault="00D30013" w:rsidP="000E3465">
                            <w:pPr>
                              <w:jc w:val="center"/>
                              <w:rPr>
                                <w:rFonts w:eastAsia="Times New Roman"/>
                                <w:b/>
                                <w:color w:val="A50021" w:themeColor="accent1"/>
                                <w:sz w:val="32"/>
                                <w:szCs w:val="32"/>
                              </w:rPr>
                            </w:pPr>
                            <w:r w:rsidRPr="004262D1">
                              <w:rPr>
                                <w:rFonts w:eastAsia="Times New Roman"/>
                                <w:b/>
                                <w:color w:val="A50021" w:themeColor="accent1"/>
                                <w:sz w:val="32"/>
                                <w:szCs w:val="32"/>
                              </w:rPr>
                              <w:t>Calling all School District Personnel, Procurement Officers, Architects, and Designers!</w:t>
                            </w:r>
                          </w:p>
                          <w:p w14:paraId="323AD4F5" w14:textId="77777777" w:rsidR="004A5ABD" w:rsidRPr="0009408F" w:rsidRDefault="00046B23" w:rsidP="003C608F">
                            <w:pPr>
                              <w:spacing w:before="0"/>
                              <w:jc w:val="center"/>
                              <w:rPr>
                                <w:rFonts w:eastAsia="Times New Roman"/>
                                <w:b/>
                              </w:rPr>
                            </w:pPr>
                            <w:r w:rsidRPr="0009408F">
                              <w:rPr>
                                <w:rFonts w:eastAsia="Times New Roman"/>
                                <w:b/>
                              </w:rPr>
                              <w:t xml:space="preserve">Massachusetts is </w:t>
                            </w:r>
                            <w:r w:rsidR="00910CE2" w:rsidRPr="0009408F">
                              <w:rPr>
                                <w:rFonts w:eastAsia="Times New Roman"/>
                                <w:b/>
                              </w:rPr>
                              <w:t xml:space="preserve">currently </w:t>
                            </w:r>
                            <w:r w:rsidRPr="0009408F">
                              <w:rPr>
                                <w:rFonts w:eastAsia="Times New Roman"/>
                                <w:b/>
                              </w:rPr>
                              <w:t>undertaking approximately $1B worth of school construction per year in the public K-12 market with a combination of a state-funded grant program and local funding.</w:t>
                            </w:r>
                          </w:p>
                          <w:p w14:paraId="1608875C" w14:textId="77777777" w:rsidR="00046B23" w:rsidRPr="0009408F" w:rsidRDefault="00046B23" w:rsidP="003C608F">
                            <w:pPr>
                              <w:jc w:val="center"/>
                              <w:rPr>
                                <w:rFonts w:eastAsia="Times New Roman"/>
                                <w:b/>
                              </w:rPr>
                            </w:pPr>
                            <w:r w:rsidRPr="0009408F">
                              <w:rPr>
                                <w:rFonts w:eastAsia="Times New Roman"/>
                                <w:b/>
                              </w:rPr>
                              <w:t xml:space="preserve">The </w:t>
                            </w:r>
                            <w:r w:rsidR="002A01FC">
                              <w:rPr>
                                <w:rFonts w:eastAsia="Times New Roman"/>
                                <w:b/>
                              </w:rPr>
                              <w:t>2nd</w:t>
                            </w:r>
                            <w:r w:rsidR="00A220D7">
                              <w:rPr>
                                <w:rFonts w:eastAsia="Times New Roman"/>
                                <w:b/>
                              </w:rPr>
                              <w:t xml:space="preserve"> annual </w:t>
                            </w:r>
                            <w:r w:rsidRPr="0009408F">
                              <w:rPr>
                                <w:rFonts w:eastAsia="Times New Roman"/>
                                <w:b/>
                              </w:rPr>
                              <w:t xml:space="preserve">exhibition hosted by the Association for Learning Environments (A4LE) Northeast Region is </w:t>
                            </w:r>
                            <w:r w:rsidR="002A01FC">
                              <w:rPr>
                                <w:rFonts w:eastAsia="Times New Roman"/>
                                <w:b/>
                              </w:rPr>
                              <w:t>a one stop showing of the latest school furniture products from f</w:t>
                            </w:r>
                            <w:r w:rsidRPr="0009408F">
                              <w:rPr>
                                <w:rFonts w:eastAsia="Times New Roman"/>
                                <w:b/>
                              </w:rPr>
                              <w:t>urniture manufacturers and furniture dealers</w:t>
                            </w:r>
                            <w:r w:rsidR="002A01FC">
                              <w:rPr>
                                <w:rFonts w:eastAsia="Times New Roman"/>
                                <w:b/>
                              </w:rPr>
                              <w:t>.</w:t>
                            </w:r>
                            <w:r w:rsidRPr="0009408F">
                              <w:rPr>
                                <w:rFonts w:eastAsia="Times New Roman"/>
                                <w:b/>
                              </w:rPr>
                              <w:t xml:space="preserve"> </w:t>
                            </w:r>
                          </w:p>
                          <w:p w14:paraId="603D8B6B" w14:textId="463AF0CA" w:rsidR="008A4C94" w:rsidRDefault="008A4C94" w:rsidP="008F2B7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A4C94">
                              <w:rPr>
                                <w:b/>
                              </w:rPr>
                              <w:t>Admission to attend the event</w:t>
                            </w:r>
                            <w:r w:rsidR="008C72BD">
                              <w:rPr>
                                <w:b/>
                              </w:rPr>
                              <w:t xml:space="preserve"> is </w:t>
                            </w:r>
                            <w:r w:rsidR="00532B27" w:rsidRPr="00851F8C">
                              <w:rPr>
                                <w:b/>
                                <w:color w:val="A50021" w:themeColor="accent1"/>
                                <w:u w:val="single"/>
                              </w:rPr>
                              <w:t>FREE</w:t>
                            </w:r>
                            <w:r w:rsidRPr="008A4C94">
                              <w:rPr>
                                <w:b/>
                              </w:rPr>
                              <w:t xml:space="preserve"> to all school personnel, public officials, and members of the design community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AB7A3E">
                              <w:rPr>
                                <w:b/>
                              </w:rPr>
                              <w:t xml:space="preserve">  The format is open house … visitors come and go over the course of the day.</w:t>
                            </w:r>
                          </w:p>
                          <w:p w14:paraId="341A6E26" w14:textId="16DC30EF" w:rsidR="008F2B79" w:rsidRDefault="002A01FC" w:rsidP="008F2B7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  <w:r w:rsidR="00447B09" w:rsidRPr="0009408F">
                              <w:rPr>
                                <w:b/>
                              </w:rPr>
                              <w:t xml:space="preserve">xhibitors </w:t>
                            </w:r>
                            <w:r w:rsidR="00AB7A3E">
                              <w:rPr>
                                <w:b/>
                              </w:rPr>
                              <w:t xml:space="preserve">interested to </w:t>
                            </w:r>
                            <w:r w:rsidR="00447B09" w:rsidRPr="0009408F">
                              <w:rPr>
                                <w:b/>
                              </w:rPr>
                              <w:t>reserve a booth</w:t>
                            </w:r>
                            <w:r w:rsidR="008F2B79">
                              <w:rPr>
                                <w:b/>
                              </w:rPr>
                              <w:t xml:space="preserve"> must register</w:t>
                            </w:r>
                            <w:r w:rsidR="00AB7A3E">
                              <w:rPr>
                                <w:b/>
                              </w:rPr>
                              <w:t xml:space="preserve"> and pay a fee.</w:t>
                            </w:r>
                            <w:r w:rsidR="008F2B79" w:rsidRPr="000E3465">
                              <w:rPr>
                                <w:b/>
                              </w:rPr>
                              <w:t xml:space="preserve"> Click </w:t>
                            </w:r>
                            <w:hyperlink r:id="rId13" w:history="1">
                              <w:r w:rsidR="008F2B79" w:rsidRPr="000E3465">
                                <w:rPr>
                                  <w:rStyle w:val="Hyperlink"/>
                                  <w:b/>
                                  <w:color w:val="0070C0"/>
                                </w:rPr>
                                <w:t>here</w:t>
                              </w:r>
                            </w:hyperlink>
                            <w:r w:rsidR="008F2B79" w:rsidRPr="000E3465">
                              <w:rPr>
                                <w:b/>
                              </w:rPr>
                              <w:t xml:space="preserve"> to register.</w:t>
                            </w:r>
                          </w:p>
                          <w:p w14:paraId="75007F51" w14:textId="77777777" w:rsidR="00447B09" w:rsidRPr="0009408F" w:rsidRDefault="008F2B79" w:rsidP="003C608F">
                            <w:pPr>
                              <w:jc w:val="center"/>
                              <w:rPr>
                                <w:b/>
                                <w:color w:val="A50021" w:themeColor="accent1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For more information please </w:t>
                            </w:r>
                            <w:r w:rsidR="002A01FC">
                              <w:rPr>
                                <w:b/>
                              </w:rPr>
                              <w:t>visit A</w:t>
                            </w:r>
                            <w:r w:rsidR="000C017A">
                              <w:rPr>
                                <w:b/>
                              </w:rPr>
                              <w:t>4</w:t>
                            </w:r>
                            <w:r w:rsidR="002A01FC">
                              <w:rPr>
                                <w:b/>
                              </w:rPr>
                              <w:t xml:space="preserve">LE’s </w:t>
                            </w:r>
                            <w:hyperlink r:id="rId14" w:history="1">
                              <w:r w:rsidR="002A01FC" w:rsidRPr="005A2902">
                                <w:rPr>
                                  <w:rStyle w:val="Hyperlink"/>
                                  <w:b/>
                                  <w:color w:val="0070C0"/>
                                </w:rPr>
                                <w:t>website</w:t>
                              </w:r>
                            </w:hyperlink>
                            <w:r w:rsidR="002A01FC" w:rsidRPr="005A2902">
                              <w:rPr>
                                <w:b/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or contact Carla Cummins at carla@a4le.org</w:t>
                            </w:r>
                          </w:p>
                          <w:p w14:paraId="2F214CA0" w14:textId="77777777" w:rsidR="00447B09" w:rsidRDefault="00447B09" w:rsidP="00447B09">
                            <w:pPr>
                              <w:ind w:left="0"/>
                              <w:rPr>
                                <w:b/>
                                <w:color w:val="A50021" w:themeColor="accent1"/>
                              </w:rPr>
                            </w:pPr>
                          </w:p>
                          <w:p w14:paraId="2B8555E4" w14:textId="77777777" w:rsidR="00447B09" w:rsidRPr="00624250" w:rsidRDefault="00447B09" w:rsidP="006242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70348" id="_x0000_t109" coordsize="21600,21600" o:spt="109" path="m,l,21600r21600,l21600,xe">
                <v:stroke joinstyle="miter"/>
                <v:path gradientshapeok="t" o:connecttype="rect"/>
              </v:shapetype>
              <v:shape id="Text Box 2" o:spid="_x0000_s1027" type="#_x0000_t109" style="position:absolute;left:0;text-align:left;margin-left:33.6pt;margin-top:462.55pt;width:503.05pt;height:29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" stroked="f" strokeweight="2.25pt">
                <v:textbox>
                  <w:txbxContent>
                    <w:p w14:paraId="6C5C767F" w14:textId="77777777" w:rsidR="000E3465" w:rsidRPr="004262D1" w:rsidRDefault="00D30013" w:rsidP="000E3465">
                      <w:pPr>
                        <w:jc w:val="center"/>
                        <w:rPr>
                          <w:rFonts w:eastAsia="Times New Roman"/>
                          <w:b/>
                          <w:color w:val="A50021" w:themeColor="accent1"/>
                          <w:sz w:val="32"/>
                          <w:szCs w:val="32"/>
                        </w:rPr>
                      </w:pPr>
                      <w:r w:rsidRPr="004262D1">
                        <w:rPr>
                          <w:rFonts w:eastAsia="Times New Roman"/>
                          <w:b/>
                          <w:color w:val="A50021" w:themeColor="accent1"/>
                          <w:sz w:val="32"/>
                          <w:szCs w:val="32"/>
                        </w:rPr>
                        <w:t>Calling all School District Personnel, Procurement Officers, Architects, and Designers!</w:t>
                      </w:r>
                    </w:p>
                    <w:p w14:paraId="323AD4F5" w14:textId="77777777" w:rsidR="004A5ABD" w:rsidRPr="0009408F" w:rsidRDefault="00046B23" w:rsidP="003C608F">
                      <w:pPr>
                        <w:spacing w:before="0"/>
                        <w:jc w:val="center"/>
                        <w:rPr>
                          <w:rFonts w:eastAsia="Times New Roman"/>
                          <w:b/>
                        </w:rPr>
                      </w:pPr>
                      <w:r w:rsidRPr="0009408F">
                        <w:rPr>
                          <w:rFonts w:eastAsia="Times New Roman"/>
                          <w:b/>
                        </w:rPr>
                        <w:t xml:space="preserve">Massachusetts is </w:t>
                      </w:r>
                      <w:r w:rsidR="00910CE2" w:rsidRPr="0009408F">
                        <w:rPr>
                          <w:rFonts w:eastAsia="Times New Roman"/>
                          <w:b/>
                        </w:rPr>
                        <w:t xml:space="preserve">currently </w:t>
                      </w:r>
                      <w:r w:rsidRPr="0009408F">
                        <w:rPr>
                          <w:rFonts w:eastAsia="Times New Roman"/>
                          <w:b/>
                        </w:rPr>
                        <w:t>undertaking approximately $1B worth of school construction per year in the public K-12 market with a combination of a state-funded grant program and local funding.</w:t>
                      </w:r>
                    </w:p>
                    <w:p w14:paraId="1608875C" w14:textId="77777777" w:rsidR="00046B23" w:rsidRPr="0009408F" w:rsidRDefault="00046B23" w:rsidP="003C608F">
                      <w:pPr>
                        <w:jc w:val="center"/>
                        <w:rPr>
                          <w:rFonts w:eastAsia="Times New Roman"/>
                          <w:b/>
                        </w:rPr>
                      </w:pPr>
                      <w:r w:rsidRPr="0009408F">
                        <w:rPr>
                          <w:rFonts w:eastAsia="Times New Roman"/>
                          <w:b/>
                        </w:rPr>
                        <w:t xml:space="preserve">The </w:t>
                      </w:r>
                      <w:r w:rsidR="002A01FC">
                        <w:rPr>
                          <w:rFonts w:eastAsia="Times New Roman"/>
                          <w:b/>
                        </w:rPr>
                        <w:t>2nd</w:t>
                      </w:r>
                      <w:r w:rsidR="00A220D7">
                        <w:rPr>
                          <w:rFonts w:eastAsia="Times New Roman"/>
                          <w:b/>
                        </w:rPr>
                        <w:t xml:space="preserve"> annual </w:t>
                      </w:r>
                      <w:r w:rsidRPr="0009408F">
                        <w:rPr>
                          <w:rFonts w:eastAsia="Times New Roman"/>
                          <w:b/>
                        </w:rPr>
                        <w:t xml:space="preserve">exhibition hosted by the Association for Learning Environments (A4LE) Northeast Region is </w:t>
                      </w:r>
                      <w:r w:rsidR="002A01FC">
                        <w:rPr>
                          <w:rFonts w:eastAsia="Times New Roman"/>
                          <w:b/>
                        </w:rPr>
                        <w:t>a one stop showing of the latest school furniture products from f</w:t>
                      </w:r>
                      <w:r w:rsidRPr="0009408F">
                        <w:rPr>
                          <w:rFonts w:eastAsia="Times New Roman"/>
                          <w:b/>
                        </w:rPr>
                        <w:t>urniture manufacturers and furniture dealers</w:t>
                      </w:r>
                      <w:r w:rsidR="002A01FC">
                        <w:rPr>
                          <w:rFonts w:eastAsia="Times New Roman"/>
                          <w:b/>
                        </w:rPr>
                        <w:t>.</w:t>
                      </w:r>
                      <w:r w:rsidRPr="0009408F">
                        <w:rPr>
                          <w:rFonts w:eastAsia="Times New Roman"/>
                          <w:b/>
                        </w:rPr>
                        <w:t xml:space="preserve"> </w:t>
                      </w:r>
                    </w:p>
                    <w:p w14:paraId="603D8B6B" w14:textId="463AF0CA" w:rsidR="008A4C94" w:rsidRDefault="008A4C94" w:rsidP="008F2B79">
                      <w:pPr>
                        <w:jc w:val="center"/>
                        <w:rPr>
                          <w:b/>
                        </w:rPr>
                      </w:pPr>
                      <w:r w:rsidRPr="008A4C94">
                        <w:rPr>
                          <w:b/>
                        </w:rPr>
                        <w:t>Admission to attend the event</w:t>
                      </w:r>
                      <w:r w:rsidR="008C72BD">
                        <w:rPr>
                          <w:b/>
                        </w:rPr>
                        <w:t xml:space="preserve"> is </w:t>
                      </w:r>
                      <w:r w:rsidR="00532B27" w:rsidRPr="00851F8C">
                        <w:rPr>
                          <w:b/>
                          <w:color w:val="A50021" w:themeColor="accent1"/>
                          <w:u w:val="single"/>
                        </w:rPr>
                        <w:t>FREE</w:t>
                      </w:r>
                      <w:r w:rsidRPr="008A4C94">
                        <w:rPr>
                          <w:b/>
                        </w:rPr>
                        <w:t xml:space="preserve"> to all school personnel, public officials, and members of the design community</w:t>
                      </w:r>
                      <w:r>
                        <w:rPr>
                          <w:b/>
                        </w:rPr>
                        <w:t>.</w:t>
                      </w:r>
                      <w:r w:rsidR="00AB7A3E">
                        <w:rPr>
                          <w:b/>
                        </w:rPr>
                        <w:t xml:space="preserve">  The format is open house … visitors come and go over the course of the day.</w:t>
                      </w:r>
                    </w:p>
                    <w:p w14:paraId="341A6E26" w14:textId="16DC30EF" w:rsidR="008F2B79" w:rsidRDefault="002A01FC" w:rsidP="008F2B7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  <w:r w:rsidR="00447B09" w:rsidRPr="0009408F">
                        <w:rPr>
                          <w:b/>
                        </w:rPr>
                        <w:t xml:space="preserve">xhibitors </w:t>
                      </w:r>
                      <w:r w:rsidR="00AB7A3E">
                        <w:rPr>
                          <w:b/>
                        </w:rPr>
                        <w:t xml:space="preserve">interested to </w:t>
                      </w:r>
                      <w:r w:rsidR="00447B09" w:rsidRPr="0009408F">
                        <w:rPr>
                          <w:b/>
                        </w:rPr>
                        <w:t xml:space="preserve">reserve a </w:t>
                      </w:r>
                      <w:r w:rsidR="00447B09" w:rsidRPr="0009408F">
                        <w:rPr>
                          <w:b/>
                        </w:rPr>
                        <w:t>booth</w:t>
                      </w:r>
                      <w:r w:rsidR="008F2B79">
                        <w:rPr>
                          <w:b/>
                        </w:rPr>
                        <w:t xml:space="preserve"> must register</w:t>
                      </w:r>
                      <w:r w:rsidR="00AB7A3E">
                        <w:rPr>
                          <w:b/>
                        </w:rPr>
                        <w:t xml:space="preserve"> and pay a fee.</w:t>
                      </w:r>
                      <w:r w:rsidR="008F2B79" w:rsidRPr="000E3465">
                        <w:rPr>
                          <w:b/>
                        </w:rPr>
                        <w:t xml:space="preserve"> Click </w:t>
                      </w:r>
                      <w:hyperlink r:id="rId15" w:history="1">
                        <w:r w:rsidR="008F2B79" w:rsidRPr="000E3465">
                          <w:rPr>
                            <w:rStyle w:val="Hyperlink"/>
                            <w:b/>
                            <w:color w:val="0070C0"/>
                          </w:rPr>
                          <w:t>here</w:t>
                        </w:r>
                      </w:hyperlink>
                      <w:r w:rsidR="008F2B79" w:rsidRPr="000E3465">
                        <w:rPr>
                          <w:b/>
                        </w:rPr>
                        <w:t xml:space="preserve"> to register.</w:t>
                      </w:r>
                    </w:p>
                    <w:p w14:paraId="75007F51" w14:textId="77777777" w:rsidR="00447B09" w:rsidRPr="0009408F" w:rsidRDefault="008F2B79" w:rsidP="003C608F">
                      <w:pPr>
                        <w:jc w:val="center"/>
                        <w:rPr>
                          <w:b/>
                          <w:color w:val="A50021" w:themeColor="accent1"/>
                        </w:rPr>
                      </w:pPr>
                      <w:r>
                        <w:rPr>
                          <w:b/>
                        </w:rPr>
                        <w:t xml:space="preserve">For more information please </w:t>
                      </w:r>
                      <w:r w:rsidR="002A01FC">
                        <w:rPr>
                          <w:b/>
                        </w:rPr>
                        <w:t>visit A</w:t>
                      </w:r>
                      <w:r w:rsidR="000C017A">
                        <w:rPr>
                          <w:b/>
                        </w:rPr>
                        <w:t>4</w:t>
                      </w:r>
                      <w:r w:rsidR="002A01FC">
                        <w:rPr>
                          <w:b/>
                        </w:rPr>
                        <w:t xml:space="preserve">LE’s </w:t>
                      </w:r>
                      <w:hyperlink r:id="rId16" w:history="1">
                        <w:r w:rsidR="002A01FC" w:rsidRPr="005A2902">
                          <w:rPr>
                            <w:rStyle w:val="Hyperlink"/>
                            <w:b/>
                            <w:color w:val="0070C0"/>
                          </w:rPr>
                          <w:t>website</w:t>
                        </w:r>
                      </w:hyperlink>
                      <w:r w:rsidR="002A01FC" w:rsidRPr="005A2902">
                        <w:rPr>
                          <w:b/>
                          <w:color w:val="0070C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or contact Carla Cummins at carla@a4le.org</w:t>
                      </w:r>
                    </w:p>
                    <w:p w14:paraId="2F214CA0" w14:textId="77777777" w:rsidR="00447B09" w:rsidRDefault="00447B09" w:rsidP="00447B09">
                      <w:pPr>
                        <w:ind w:left="0"/>
                        <w:rPr>
                          <w:b/>
                          <w:color w:val="A50021" w:themeColor="accent1"/>
                        </w:rPr>
                      </w:pPr>
                    </w:p>
                    <w:p w14:paraId="2B8555E4" w14:textId="77777777" w:rsidR="00447B09" w:rsidRPr="00624250" w:rsidRDefault="00447B09" w:rsidP="00624250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2B30" w:rsidRPr="0052314C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57215" behindDoc="1" locked="0" layoutInCell="1" allowOverlap="1" wp14:anchorId="75224A87" wp14:editId="3F9218C0">
                <wp:simplePos x="0" y="0"/>
                <wp:positionH relativeFrom="margin">
                  <wp:align>right</wp:align>
                </wp:positionH>
                <wp:positionV relativeFrom="paragraph">
                  <wp:posOffset>4911725</wp:posOffset>
                </wp:positionV>
                <wp:extent cx="2449195" cy="571500"/>
                <wp:effectExtent l="0" t="0" r="0" b="0"/>
                <wp:wrapThrough wrapText="bothSides">
                  <wp:wrapPolygon edited="0">
                    <wp:start x="504" y="0"/>
                    <wp:lineTo x="504" y="20880"/>
                    <wp:lineTo x="21001" y="20880"/>
                    <wp:lineTo x="21001" y="0"/>
                    <wp:lineTo x="504" y="0"/>
                  </wp:wrapPolygon>
                </wp:wrapThrough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19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3DEDA" w14:textId="77777777" w:rsidR="0052314C" w:rsidRPr="0009408F" w:rsidRDefault="0052314C" w:rsidP="0052314C">
                            <w:pPr>
                              <w:spacing w:after="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9408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LESTER J. GATES MIDDLE SCHOOL</w:t>
                            </w:r>
                          </w:p>
                          <w:p w14:paraId="50195CDC" w14:textId="77777777" w:rsidR="0052314C" w:rsidRPr="0009408F" w:rsidRDefault="0052314C" w:rsidP="0052314C">
                            <w:pPr>
                              <w:spacing w:before="0" w:after="0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9408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Scituate Public Schools</w:t>
                            </w:r>
                          </w:p>
                          <w:p w14:paraId="780C53F0" w14:textId="77777777" w:rsidR="0052314C" w:rsidRPr="0009408F" w:rsidRDefault="0052314C" w:rsidP="0052314C">
                            <w:pPr>
                              <w:spacing w:before="0" w:after="0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9408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Scituate, MA</w:t>
                            </w:r>
                          </w:p>
                          <w:p w14:paraId="0BFD0D3C" w14:textId="77777777" w:rsidR="0052314C" w:rsidRDefault="005231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41.65pt;margin-top:386.75pt;width:192.85pt;height:45pt;z-index:-25165926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" filled="f" stroked="f">
                <v:textbox>
                  <w:txbxContent>
                    <w:p w:rsidR="0052314C" w:rsidRPr="0009408F" w:rsidRDefault="0052314C" w:rsidP="0052314C">
                      <w:pPr>
                        <w:spacing w:after="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09408F">
                        <w:rPr>
                          <w:color w:val="FFFFFF" w:themeColor="background1"/>
                          <w:sz w:val="20"/>
                          <w:szCs w:val="20"/>
                        </w:rPr>
                        <w:t>LESTER J. GATES MIDDLE SCHOOL</w:t>
                      </w:r>
                    </w:p>
                    <w:p w:rsidR="0052314C" w:rsidRPr="0009408F" w:rsidRDefault="0052314C" w:rsidP="0052314C">
                      <w:pPr>
                        <w:spacing w:before="0" w:after="0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09408F">
                        <w:rPr>
                          <w:color w:val="FFFFFF" w:themeColor="background1"/>
                          <w:sz w:val="20"/>
                          <w:szCs w:val="20"/>
                        </w:rPr>
                        <w:t>Scituate Public Schools</w:t>
                      </w:r>
                    </w:p>
                    <w:p w:rsidR="0052314C" w:rsidRPr="0009408F" w:rsidRDefault="0052314C" w:rsidP="0052314C">
                      <w:pPr>
                        <w:spacing w:before="0" w:after="0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09408F">
                        <w:rPr>
                          <w:color w:val="FFFFFF" w:themeColor="background1"/>
                          <w:sz w:val="20"/>
                          <w:szCs w:val="20"/>
                        </w:rPr>
                        <w:t>Scituate, MA</w:t>
                      </w:r>
                    </w:p>
                    <w:p w:rsidR="0052314C" w:rsidRDefault="0052314C"/>
                  </w:txbxContent>
                </v:textbox>
                <w10:wrap type="through" anchorx="margin"/>
              </v:shape>
            </w:pict>
          </mc:Fallback>
        </mc:AlternateContent>
      </w:r>
      <w:r w:rsidR="00134D0A"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CC5364" wp14:editId="53A814C5">
                <wp:simplePos x="0" y="0"/>
                <wp:positionH relativeFrom="margin">
                  <wp:align>right</wp:align>
                </wp:positionH>
                <wp:positionV relativeFrom="paragraph">
                  <wp:posOffset>9875520</wp:posOffset>
                </wp:positionV>
                <wp:extent cx="7181850" cy="9525"/>
                <wp:effectExtent l="0" t="0" r="19050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4E5B2E" id="Straight Connector 19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514.3pt,777.6pt" to="1079.8pt,7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" strokecolor="#a50021 [3204]" strokeweight="2pt">
                <w10:wrap anchorx="margin"/>
              </v:line>
            </w:pict>
          </mc:Fallback>
        </mc:AlternateContent>
      </w:r>
    </w:p>
    <w:sectPr w:rsidR="002A068F" w:rsidRPr="00F12A85" w:rsidSect="005940E5">
      <w:footerReference w:type="default" r:id="rId17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DE1D4A" w14:textId="77777777" w:rsidR="007E3BCC" w:rsidRDefault="007E3BCC" w:rsidP="008B0818">
      <w:r>
        <w:separator/>
      </w:r>
    </w:p>
  </w:endnote>
  <w:endnote w:type="continuationSeparator" w:id="0">
    <w:p w14:paraId="543797AD" w14:textId="77777777" w:rsidR="007E3BCC" w:rsidRDefault="007E3BCC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578A5F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3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31A38D" w14:textId="77777777" w:rsidR="007E3BCC" w:rsidRDefault="007E3BCC" w:rsidP="008B0818">
      <w:r>
        <w:separator/>
      </w:r>
    </w:p>
  </w:footnote>
  <w:footnote w:type="continuationSeparator" w:id="0">
    <w:p w14:paraId="7396754F" w14:textId="77777777" w:rsidR="007E3BCC" w:rsidRDefault="007E3BCC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BCC"/>
    <w:rsid w:val="00010291"/>
    <w:rsid w:val="00034346"/>
    <w:rsid w:val="000367B6"/>
    <w:rsid w:val="00046B23"/>
    <w:rsid w:val="00087178"/>
    <w:rsid w:val="0009408F"/>
    <w:rsid w:val="000B6B01"/>
    <w:rsid w:val="000C017A"/>
    <w:rsid w:val="000E33EA"/>
    <w:rsid w:val="000E3465"/>
    <w:rsid w:val="00134402"/>
    <w:rsid w:val="00134D0A"/>
    <w:rsid w:val="00142B30"/>
    <w:rsid w:val="001570B2"/>
    <w:rsid w:val="001624C3"/>
    <w:rsid w:val="0016282D"/>
    <w:rsid w:val="0017422C"/>
    <w:rsid w:val="00195F81"/>
    <w:rsid w:val="00220400"/>
    <w:rsid w:val="00225261"/>
    <w:rsid w:val="00263075"/>
    <w:rsid w:val="002733AA"/>
    <w:rsid w:val="002A01FC"/>
    <w:rsid w:val="002A068F"/>
    <w:rsid w:val="002A22AA"/>
    <w:rsid w:val="002F5335"/>
    <w:rsid w:val="00347A5B"/>
    <w:rsid w:val="00374F5F"/>
    <w:rsid w:val="0037596F"/>
    <w:rsid w:val="00381ECC"/>
    <w:rsid w:val="0039194A"/>
    <w:rsid w:val="003C608F"/>
    <w:rsid w:val="003D36E8"/>
    <w:rsid w:val="004262D1"/>
    <w:rsid w:val="00447B09"/>
    <w:rsid w:val="004611DB"/>
    <w:rsid w:val="00486506"/>
    <w:rsid w:val="004A5ABD"/>
    <w:rsid w:val="004F689B"/>
    <w:rsid w:val="0052314C"/>
    <w:rsid w:val="00532B27"/>
    <w:rsid w:val="00535A23"/>
    <w:rsid w:val="005940E5"/>
    <w:rsid w:val="00597C04"/>
    <w:rsid w:val="005A2902"/>
    <w:rsid w:val="005B322E"/>
    <w:rsid w:val="005D2D39"/>
    <w:rsid w:val="005F3195"/>
    <w:rsid w:val="00624250"/>
    <w:rsid w:val="006269ED"/>
    <w:rsid w:val="006739C1"/>
    <w:rsid w:val="0068245E"/>
    <w:rsid w:val="00684A8A"/>
    <w:rsid w:val="0069500E"/>
    <w:rsid w:val="006973C3"/>
    <w:rsid w:val="006A274F"/>
    <w:rsid w:val="006C2CF5"/>
    <w:rsid w:val="00703823"/>
    <w:rsid w:val="00713F12"/>
    <w:rsid w:val="00714925"/>
    <w:rsid w:val="00726650"/>
    <w:rsid w:val="007322A5"/>
    <w:rsid w:val="00744483"/>
    <w:rsid w:val="007A4EDB"/>
    <w:rsid w:val="007E3BCC"/>
    <w:rsid w:val="007F4FF2"/>
    <w:rsid w:val="0083195F"/>
    <w:rsid w:val="00834305"/>
    <w:rsid w:val="008365E3"/>
    <w:rsid w:val="00851F8C"/>
    <w:rsid w:val="00873417"/>
    <w:rsid w:val="008741AA"/>
    <w:rsid w:val="00886863"/>
    <w:rsid w:val="00897FB4"/>
    <w:rsid w:val="008A4C94"/>
    <w:rsid w:val="008B0818"/>
    <w:rsid w:val="008B6207"/>
    <w:rsid w:val="008B78D9"/>
    <w:rsid w:val="008C72BD"/>
    <w:rsid w:val="008F2B79"/>
    <w:rsid w:val="00902A42"/>
    <w:rsid w:val="00910CE2"/>
    <w:rsid w:val="009124DD"/>
    <w:rsid w:val="0094423C"/>
    <w:rsid w:val="009502FC"/>
    <w:rsid w:val="009661D9"/>
    <w:rsid w:val="00971CAF"/>
    <w:rsid w:val="00987C2F"/>
    <w:rsid w:val="009B6DD6"/>
    <w:rsid w:val="009D2058"/>
    <w:rsid w:val="00A00D05"/>
    <w:rsid w:val="00A12D60"/>
    <w:rsid w:val="00A220D7"/>
    <w:rsid w:val="00A95506"/>
    <w:rsid w:val="00AA4950"/>
    <w:rsid w:val="00AB123B"/>
    <w:rsid w:val="00AB7A3E"/>
    <w:rsid w:val="00B168F9"/>
    <w:rsid w:val="00B368A1"/>
    <w:rsid w:val="00B617C9"/>
    <w:rsid w:val="00B87D53"/>
    <w:rsid w:val="00B90655"/>
    <w:rsid w:val="00BA1B33"/>
    <w:rsid w:val="00BD6DAD"/>
    <w:rsid w:val="00BE1D7E"/>
    <w:rsid w:val="00C0059E"/>
    <w:rsid w:val="00C21135"/>
    <w:rsid w:val="00C67FD5"/>
    <w:rsid w:val="00C81064"/>
    <w:rsid w:val="00C93A32"/>
    <w:rsid w:val="00CE754C"/>
    <w:rsid w:val="00CF207A"/>
    <w:rsid w:val="00D30013"/>
    <w:rsid w:val="00D529A9"/>
    <w:rsid w:val="00D63B4C"/>
    <w:rsid w:val="00DA3333"/>
    <w:rsid w:val="00DC1F2A"/>
    <w:rsid w:val="00DD5CE6"/>
    <w:rsid w:val="00E402F3"/>
    <w:rsid w:val="00E43EFE"/>
    <w:rsid w:val="00E81AC7"/>
    <w:rsid w:val="00EE140A"/>
    <w:rsid w:val="00F0092F"/>
    <w:rsid w:val="00F12A85"/>
    <w:rsid w:val="00F15090"/>
    <w:rsid w:val="00F20155"/>
    <w:rsid w:val="00F32264"/>
    <w:rsid w:val="00F87AA3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361"/>
    <o:shapelayout v:ext="edit">
      <o:idmap v:ext="edit" data="1"/>
    </o:shapelayout>
  </w:shapeDefaults>
  <w:decimalSymbol w:val="."/>
  <w:listSeparator w:val=","/>
  <w14:docId w14:val="386C53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6242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4le.org/A4LE/Contacts/Sign_In.aspx?ReturnUrl=%2FA4LE%2FContacts%2Fhlloginredirect.aspx%3FRedirect%3Dhttps%253a%252f%252fmembersforum.a4le.org%252fhom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4le.org/A4LE/Events/Event_Display.aspx?EventKey=MASFURN20&amp;WebsiteKey=d37387ab-a51a-4aef-8403-8eaa70ea95e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a4le.org/A4LE/Contacts/Sign_In.aspx?ReturnUrl=%2FA4LE%2FContacts%2Fhlloginredirect.aspx%3FRedirect%3Dhttps%253a%252f%252fmembersforum.a4le.org%252fhome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4le.org/A4LE/Events/Event_Display.aspx?EventKey=MASFURN20&amp;WebsiteKey=d37387ab-a51a-4aef-8403-8eaa70ea95e2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alanis\AppData\Roaming\Microsoft\Templates\Elegant%20spring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8E6F7B-722A-41D2-AA80-9842322686FC}">
  <ds:schemaRefs>
    <ds:schemaRef ds:uri="16c05727-aa75-4e4a-9b5f-8a80a1165891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71af3243-3dd4-4a8d-8c0d-dd76da1f02a5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B66C6E1-D8B0-4B72-AD33-B6A8C7750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0</TotalTime>
  <Pages>1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2020-01-13T19:54:00Z</dcterms:created>
  <dcterms:modified xsi:type="dcterms:W3CDTF">2020-01-13T19:54:00Z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